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008" w:rsidRPr="00C35182" w:rsidRDefault="00C35182" w:rsidP="00C351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5182">
        <w:rPr>
          <w:rFonts w:ascii="Times New Roman" w:hAnsi="Times New Roman" w:cs="Times New Roman"/>
          <w:sz w:val="24"/>
          <w:szCs w:val="24"/>
        </w:rPr>
        <w:t>I.E.LA SALLE DE CAMPOAMOR</w:t>
      </w:r>
    </w:p>
    <w:p w:rsidR="00C35182" w:rsidRPr="00C35182" w:rsidRDefault="00C35182" w:rsidP="00C351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5182">
        <w:rPr>
          <w:rFonts w:ascii="Times New Roman" w:hAnsi="Times New Roman" w:cs="Times New Roman"/>
          <w:sz w:val="24"/>
          <w:szCs w:val="24"/>
        </w:rPr>
        <w:t>CATEDRA PARA LA PAZ.</w:t>
      </w:r>
    </w:p>
    <w:p w:rsidR="00C35182" w:rsidRPr="00C35182" w:rsidRDefault="00C35182" w:rsidP="00C3518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35182">
        <w:rPr>
          <w:rFonts w:ascii="Times New Roman" w:hAnsi="Times New Roman" w:cs="Times New Roman"/>
          <w:b/>
          <w:sz w:val="24"/>
          <w:szCs w:val="24"/>
        </w:rPr>
        <w:t>RESOLUCIÓN DE CONFLICTOS.</w:t>
      </w:r>
    </w:p>
    <w:p w:rsidR="00C35182" w:rsidRPr="00C35182" w:rsidRDefault="00C35182" w:rsidP="00C35182">
      <w:pPr>
        <w:ind w:left="360"/>
        <w:rPr>
          <w:rFonts w:ascii="Times New Roman" w:hAnsi="Times New Roman" w:cs="Times New Roman"/>
          <w:sz w:val="24"/>
          <w:szCs w:val="24"/>
        </w:rPr>
      </w:pPr>
      <w:r w:rsidRPr="00C35182">
        <w:rPr>
          <w:rFonts w:ascii="Times New Roman" w:hAnsi="Times New Roman" w:cs="Times New Roman"/>
          <w:sz w:val="24"/>
          <w:szCs w:val="24"/>
        </w:rPr>
        <w:t>Encuentra en la sopa de letras términos y para ustedes que son la resolución de conflictos.</w:t>
      </w:r>
    </w:p>
    <w:p w:rsidR="00C35182" w:rsidRDefault="00360455" w:rsidP="00C35182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5E939C" wp14:editId="7B519FEF">
                <wp:simplePos x="0" y="0"/>
                <wp:positionH relativeFrom="column">
                  <wp:posOffset>4638675</wp:posOffset>
                </wp:positionH>
                <wp:positionV relativeFrom="paragraph">
                  <wp:posOffset>59690</wp:posOffset>
                </wp:positionV>
                <wp:extent cx="1485900" cy="676275"/>
                <wp:effectExtent l="0" t="0" r="19050" b="2857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455" w:rsidRDefault="00360455">
                            <w:r>
                              <w:t>Encontrar 16, palabras de acuerdo a la temática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E939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5.25pt;margin-top:4.7pt;width:117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">
                <v:textbox>
                  <w:txbxContent>
                    <w:p w:rsidR="00360455" w:rsidRDefault="00360455">
                      <w:r>
                        <w:t>Encontrar 16, palabras de acuerdo a la temática</w:t>
                      </w:r>
                    </w:p>
                  </w:txbxContent>
                </v:textbox>
              </v:shape>
            </w:pict>
          </mc:Fallback>
        </mc:AlternateContent>
      </w:r>
      <w:r w:rsidR="00C35182">
        <w:rPr>
          <w:noProof/>
          <w:lang w:eastAsia="es-CO"/>
        </w:rPr>
        <w:drawing>
          <wp:inline distT="0" distB="0" distL="0" distR="0" wp14:anchorId="0CDD6704" wp14:editId="24C5AEA4">
            <wp:extent cx="4324350" cy="4356503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722" t="10870" r="42916" b="22184"/>
                    <a:stretch/>
                  </pic:blipFill>
                  <pic:spPr bwMode="auto">
                    <a:xfrm>
                      <a:off x="0" y="0"/>
                      <a:ext cx="4327681" cy="435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182" w:rsidRDefault="00C35182" w:rsidP="00C35182">
      <w:pPr>
        <w:spacing w:line="360" w:lineRule="auto"/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5182" w:rsidRDefault="00FD0D0E" w:rsidP="00C3518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8790F">
        <w:rPr>
          <w:rFonts w:ascii="Times New Roman" w:hAnsi="Times New Roman" w:cs="Times New Roman"/>
          <w:b/>
          <w:sz w:val="24"/>
          <w:szCs w:val="24"/>
        </w:rPr>
        <w:t>RESPETO Y TOLERANCIA.</w:t>
      </w:r>
    </w:p>
    <w:p w:rsidR="0008790F" w:rsidRPr="0008790F" w:rsidRDefault="0008790F" w:rsidP="0008790F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  <w:r w:rsidRPr="00C35182">
        <w:rPr>
          <w:rFonts w:ascii="Times New Roman" w:hAnsi="Times New Roman" w:cs="Times New Roman"/>
          <w:sz w:val="24"/>
          <w:szCs w:val="24"/>
        </w:rPr>
        <w:t>Encuentra en la sopa de letras términos</w:t>
      </w:r>
      <w:r>
        <w:rPr>
          <w:rFonts w:ascii="Times New Roman" w:hAnsi="Times New Roman" w:cs="Times New Roman"/>
          <w:sz w:val="24"/>
          <w:szCs w:val="24"/>
        </w:rPr>
        <w:t xml:space="preserve"> de la tolerancia.</w:t>
      </w:r>
    </w:p>
    <w:p w:rsidR="00FD0D0E" w:rsidRDefault="00360455" w:rsidP="00FD0D0E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B35ED6" wp14:editId="5549F508">
                <wp:simplePos x="0" y="0"/>
                <wp:positionH relativeFrom="column">
                  <wp:posOffset>3933825</wp:posOffset>
                </wp:positionH>
                <wp:positionV relativeFrom="paragraph">
                  <wp:posOffset>340995</wp:posOffset>
                </wp:positionV>
                <wp:extent cx="1485900" cy="676275"/>
                <wp:effectExtent l="0" t="0" r="19050" b="2857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455" w:rsidRDefault="00360455" w:rsidP="00360455">
                            <w:r>
                              <w:t>Encontrar 1</w:t>
                            </w:r>
                            <w:r>
                              <w:t>3</w:t>
                            </w:r>
                            <w:r>
                              <w:t>, palabras de acuerdo a la temática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5ED6" id="_x0000_s1027" type="#_x0000_t202" style="position:absolute;left:0;text-align:left;margin-left:309.75pt;margin-top:26.85pt;width:117pt;height:5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">
                <v:textbox>
                  <w:txbxContent>
                    <w:p w:rsidR="00360455" w:rsidRDefault="00360455" w:rsidP="00360455">
                      <w:r>
                        <w:t>Encontrar 1</w:t>
                      </w:r>
                      <w:r>
                        <w:t>3</w:t>
                      </w:r>
                      <w:r>
                        <w:t>, palabras de acuerdo a la temática</w:t>
                      </w:r>
                    </w:p>
                  </w:txbxContent>
                </v:textbox>
              </v:shape>
            </w:pict>
          </mc:Fallback>
        </mc:AlternateContent>
      </w:r>
      <w:r w:rsidR="00FD0D0E">
        <w:rPr>
          <w:noProof/>
          <w:lang w:eastAsia="es-CO"/>
        </w:rPr>
        <w:drawing>
          <wp:inline distT="0" distB="0" distL="0" distR="0" wp14:anchorId="046237D1" wp14:editId="4703EE45">
            <wp:extent cx="3753388" cy="3867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618" t="16396" r="53333" b="28539"/>
                    <a:stretch/>
                  </pic:blipFill>
                  <pic:spPr bwMode="auto">
                    <a:xfrm>
                      <a:off x="0" y="0"/>
                      <a:ext cx="3778249" cy="389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0F" w:rsidRDefault="0008790F" w:rsidP="0008790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A7463" w:rsidRDefault="001A7463" w:rsidP="0008790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8790F" w:rsidRDefault="0008790F" w:rsidP="00087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¿Cómo </w:t>
      </w:r>
      <w:r w:rsidR="001A7463">
        <w:rPr>
          <w:rFonts w:ascii="Times New Roman" w:hAnsi="Times New Roman" w:cs="Times New Roman"/>
          <w:sz w:val="24"/>
          <w:szCs w:val="24"/>
        </w:rPr>
        <w:t xml:space="preserve">proyectas </w:t>
      </w:r>
      <w:r w:rsidR="001A7463" w:rsidRPr="0008790F">
        <w:rPr>
          <w:rFonts w:ascii="Times New Roman" w:hAnsi="Times New Roman" w:cs="Times New Roman"/>
          <w:sz w:val="24"/>
          <w:szCs w:val="24"/>
        </w:rPr>
        <w:t>respeto</w:t>
      </w:r>
      <w:r w:rsidRPr="0008790F">
        <w:rPr>
          <w:rFonts w:ascii="Times New Roman" w:hAnsi="Times New Roman" w:cs="Times New Roman"/>
          <w:sz w:val="24"/>
          <w:szCs w:val="24"/>
        </w:rPr>
        <w:t xml:space="preserve"> y la </w:t>
      </w:r>
      <w:r>
        <w:rPr>
          <w:rFonts w:ascii="Times New Roman" w:hAnsi="Times New Roman" w:cs="Times New Roman"/>
          <w:sz w:val="24"/>
          <w:szCs w:val="24"/>
        </w:rPr>
        <w:t>tolerancia en tu diario vivir?</w:t>
      </w:r>
    </w:p>
    <w:p w:rsidR="0008790F" w:rsidRDefault="0008790F" w:rsidP="0008790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0D0E" w:rsidRPr="00837870" w:rsidRDefault="00F453F3" w:rsidP="00C3518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37870">
        <w:rPr>
          <w:rFonts w:ascii="Times New Roman" w:hAnsi="Times New Roman" w:cs="Times New Roman"/>
          <w:b/>
          <w:sz w:val="24"/>
          <w:szCs w:val="24"/>
        </w:rPr>
        <w:t>USO CORRECTO DE LA LIBERTAD</w:t>
      </w:r>
    </w:p>
    <w:p w:rsidR="00F453F3" w:rsidRDefault="00F453F3" w:rsidP="00F453F3">
      <w:pPr>
        <w:ind w:left="360"/>
      </w:pPr>
      <w:r w:rsidRPr="00F453F3">
        <w:rPr>
          <w:rFonts w:ascii="Times New Roman" w:hAnsi="Times New Roman" w:cs="Times New Roman"/>
          <w:sz w:val="24"/>
          <w:szCs w:val="24"/>
        </w:rPr>
        <w:t>Encuentra en la sopa de letras términos d</w:t>
      </w:r>
      <w:r>
        <w:rPr>
          <w:rFonts w:ascii="Times New Roman" w:hAnsi="Times New Roman" w:cs="Times New Roman"/>
          <w:sz w:val="24"/>
          <w:szCs w:val="24"/>
        </w:rPr>
        <w:t>e libertad.</w:t>
      </w:r>
    </w:p>
    <w:p w:rsidR="00F453F3" w:rsidRDefault="00360455" w:rsidP="00F453F3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AF5D14" wp14:editId="5492887A">
                <wp:simplePos x="0" y="0"/>
                <wp:positionH relativeFrom="column">
                  <wp:posOffset>4181475</wp:posOffset>
                </wp:positionH>
                <wp:positionV relativeFrom="paragraph">
                  <wp:posOffset>74295</wp:posOffset>
                </wp:positionV>
                <wp:extent cx="1485900" cy="676275"/>
                <wp:effectExtent l="0" t="0" r="19050" b="2857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455" w:rsidRDefault="00360455" w:rsidP="00360455">
                            <w:r>
                              <w:t>Encontrar 18</w:t>
                            </w:r>
                            <w:r>
                              <w:t>, palabras de acuerdo a la temática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5D14" id="_x0000_s1028" type="#_x0000_t202" style="position:absolute;left:0;text-align:left;margin-left:329.25pt;margin-top:5.85pt;width:117pt;height:5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">
                <v:textbox>
                  <w:txbxContent>
                    <w:p w:rsidR="00360455" w:rsidRDefault="00360455" w:rsidP="00360455">
                      <w:r>
                        <w:t>Encontrar 18</w:t>
                      </w:r>
                      <w:r>
                        <w:t>, palabras de acuerdo a la temática</w:t>
                      </w:r>
                    </w:p>
                  </w:txbxContent>
                </v:textbox>
              </v:shape>
            </w:pict>
          </mc:Fallback>
        </mc:AlternateContent>
      </w:r>
      <w:r w:rsidR="00F453F3">
        <w:rPr>
          <w:noProof/>
          <w:lang w:eastAsia="es-CO"/>
        </w:rPr>
        <w:drawing>
          <wp:inline distT="0" distB="0" distL="0" distR="0" wp14:anchorId="4B852BC8" wp14:editId="4EED6761">
            <wp:extent cx="3905250" cy="3979494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056" t="16304" r="50416" b="17490"/>
                    <a:stretch/>
                  </pic:blipFill>
                  <pic:spPr bwMode="auto">
                    <a:xfrm>
                      <a:off x="0" y="0"/>
                      <a:ext cx="3910904" cy="3985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3F3" w:rsidRPr="00837870" w:rsidRDefault="00F453F3" w:rsidP="00F453F3">
      <w:pPr>
        <w:ind w:left="360"/>
        <w:rPr>
          <w:rFonts w:ascii="Times New Roman" w:hAnsi="Times New Roman" w:cs="Times New Roman"/>
          <w:sz w:val="24"/>
          <w:szCs w:val="24"/>
        </w:rPr>
      </w:pPr>
      <w:r w:rsidRPr="00837870">
        <w:rPr>
          <w:rFonts w:ascii="Times New Roman" w:hAnsi="Times New Roman" w:cs="Times New Roman"/>
          <w:sz w:val="24"/>
          <w:szCs w:val="24"/>
        </w:rPr>
        <w:t>¿Cuál es la diferencia entre libertad y libertinaje?</w:t>
      </w:r>
    </w:p>
    <w:p w:rsidR="00837870" w:rsidRDefault="00837870" w:rsidP="00837870">
      <w:pPr>
        <w:spacing w:line="360" w:lineRule="auto"/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151F" w:rsidRDefault="00397567" w:rsidP="00C35182">
      <w:pPr>
        <w:pStyle w:val="Prrafodelista"/>
        <w:numPr>
          <w:ilvl w:val="0"/>
          <w:numId w:val="1"/>
        </w:numPr>
      </w:pPr>
      <w:r>
        <w:t>TERMINOS DE PAZ</w:t>
      </w:r>
    </w:p>
    <w:p w:rsidR="00C35182" w:rsidRDefault="003604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29BC3B" wp14:editId="5926D7BB">
                <wp:simplePos x="0" y="0"/>
                <wp:positionH relativeFrom="column">
                  <wp:posOffset>3524250</wp:posOffset>
                </wp:positionH>
                <wp:positionV relativeFrom="paragraph">
                  <wp:posOffset>74295</wp:posOffset>
                </wp:positionV>
                <wp:extent cx="1485900" cy="676275"/>
                <wp:effectExtent l="0" t="0" r="19050" b="2857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455" w:rsidRDefault="00704514" w:rsidP="00360455">
                            <w:r>
                              <w:t>Encontrar 14</w:t>
                            </w:r>
                            <w:bookmarkStart w:id="0" w:name="_GoBack"/>
                            <w:bookmarkEnd w:id="0"/>
                            <w:r w:rsidR="00360455">
                              <w:t>, palabras de acuerdo a la temática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BC3B" id="_x0000_s1029" type="#_x0000_t202" style="position:absolute;margin-left:277.5pt;margin-top:5.85pt;width:117pt;height:5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">
                <v:textbox>
                  <w:txbxContent>
                    <w:p w:rsidR="00360455" w:rsidRDefault="00704514" w:rsidP="00360455">
                      <w:r>
                        <w:t>Encontrar 14</w:t>
                      </w:r>
                      <w:bookmarkStart w:id="1" w:name="_GoBack"/>
                      <w:bookmarkEnd w:id="1"/>
                      <w:r w:rsidR="00360455">
                        <w:t>, palabras de acuerdo a la temática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1FBB44" wp14:editId="565FE6A9">
                <wp:simplePos x="0" y="0"/>
                <wp:positionH relativeFrom="column">
                  <wp:posOffset>3648075</wp:posOffset>
                </wp:positionH>
                <wp:positionV relativeFrom="paragraph">
                  <wp:posOffset>1595120</wp:posOffset>
                </wp:positionV>
                <wp:extent cx="2781300" cy="20383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463" w:rsidRPr="00397567" w:rsidRDefault="001A74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75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Para ustedes. ¿Qué es la PAZ.</w:t>
                            </w:r>
                          </w:p>
                          <w:p w:rsidR="001A7463" w:rsidRDefault="001A7463" w:rsidP="00397567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FBB44" id="_x0000_s1030" type="#_x0000_t202" style="position:absolute;margin-left:287.25pt;margin-top:125.6pt;width:219pt;height:16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">
                <v:textbox>
                  <w:txbxContent>
                    <w:p w:rsidR="001A7463" w:rsidRPr="00397567" w:rsidRDefault="001A746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756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Para ustedes. ¿Qué es la PAZ.</w:t>
                      </w:r>
                    </w:p>
                    <w:p w:rsidR="001A7463" w:rsidRDefault="001A7463" w:rsidP="00397567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7567">
        <w:rPr>
          <w:noProof/>
          <w:lang w:eastAsia="es-CO"/>
        </w:rPr>
        <w:drawing>
          <wp:inline distT="0" distB="0" distL="0" distR="0" wp14:anchorId="6B553163" wp14:editId="3E54807A">
            <wp:extent cx="3324225" cy="3276737"/>
            <wp:effectExtent l="0" t="0" r="0" b="0"/>
            <wp:docPr id="3" name="Imagen 3" descr="Dibujo Sopa de letras sobre la P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Sopa de letras sobre la Paz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7077" r="34269" b="29231"/>
                    <a:stretch/>
                  </pic:blipFill>
                  <pic:spPr bwMode="auto">
                    <a:xfrm>
                      <a:off x="0" y="0"/>
                      <a:ext cx="3329547" cy="328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567" w:rsidRDefault="00397567"/>
    <w:p w:rsidR="001A7463" w:rsidRDefault="001A7463"/>
    <w:p w:rsidR="001A7463" w:rsidRDefault="001A7463" w:rsidP="001A7463">
      <w:pPr>
        <w:pStyle w:val="Prrafodelista"/>
        <w:numPr>
          <w:ilvl w:val="0"/>
          <w:numId w:val="1"/>
        </w:numPr>
      </w:pPr>
      <w:r>
        <w:t>¿Qué mensaje nos da cada comic?</w:t>
      </w:r>
    </w:p>
    <w:p w:rsidR="001A7463" w:rsidRDefault="001A7463" w:rsidP="001A7463">
      <w:pPr>
        <w:pStyle w:val="Prrafodelista"/>
      </w:pPr>
      <w:r>
        <w:t xml:space="preserve">MAFALDA 1. </w:t>
      </w:r>
    </w:p>
    <w:p w:rsidR="001A7463" w:rsidRDefault="001A7463" w:rsidP="001A7463">
      <w:pPr>
        <w:pStyle w:val="Prrafodelista"/>
      </w:pPr>
      <w:r>
        <w:rPr>
          <w:noProof/>
          <w:lang w:eastAsia="es-CO"/>
        </w:rPr>
        <w:drawing>
          <wp:inline distT="0" distB="0" distL="0" distR="0">
            <wp:extent cx="5695950" cy="28956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falda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63" w:rsidRDefault="001A7463" w:rsidP="001A7463">
      <w:pPr>
        <w:pStyle w:val="Prrafodelista"/>
      </w:pPr>
      <w:r>
        <w:t>MAFALDA 2</w:t>
      </w:r>
      <w:r>
        <w:rPr>
          <w:noProof/>
          <w:lang w:eastAsia="es-CO"/>
        </w:rPr>
        <w:drawing>
          <wp:inline distT="0" distB="0" distL="0" distR="0">
            <wp:extent cx="5962650" cy="1820905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falda-paz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059" cy="182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63" w:rsidRDefault="001A7463" w:rsidP="001A7463">
      <w:pPr>
        <w:pStyle w:val="Prrafodelista"/>
      </w:pPr>
      <w:r>
        <w:t>MAFALDA 3</w:t>
      </w:r>
    </w:p>
    <w:p w:rsidR="001A7463" w:rsidRDefault="001A7463" w:rsidP="001A7463">
      <w:pPr>
        <w:pStyle w:val="Prrafodelista"/>
      </w:pPr>
      <w:r>
        <w:rPr>
          <w:noProof/>
          <w:lang w:eastAsia="es-CO"/>
        </w:rPr>
        <w:drawing>
          <wp:inline distT="0" distB="0" distL="0" distR="0">
            <wp:extent cx="5819775" cy="226109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falda-paz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870" cy="22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34" w:rsidRDefault="00313234" w:rsidP="001A7463">
      <w:pPr>
        <w:pStyle w:val="Prrafodelista"/>
      </w:pPr>
      <w:r>
        <w:t>MAFALDA 4</w:t>
      </w:r>
    </w:p>
    <w:p w:rsidR="00313234" w:rsidRDefault="00313234" w:rsidP="001A7463">
      <w:pPr>
        <w:pStyle w:val="Prrafodelista"/>
      </w:pPr>
      <w:r>
        <w:rPr>
          <w:noProof/>
          <w:lang w:eastAsia="es-CO"/>
        </w:rPr>
        <w:drawing>
          <wp:inline distT="0" distB="0" distL="0" distR="0">
            <wp:extent cx="5648158" cy="16097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falda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117" cy="161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463" w:rsidRDefault="001A7463" w:rsidP="001A7463">
      <w:pPr>
        <w:pStyle w:val="Prrafodelista"/>
      </w:pPr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ángulo 10" descr="Resultado de imagen para mafalda la pa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7EF8D2" id="Rectángulo 10" o:spid="_x0000_s1026" alt="Resultado de imagen para mafalda la pa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vTNr69oCAADr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1A7463" w:rsidRDefault="001A7463" w:rsidP="00360455">
      <w:pPr>
        <w:pStyle w:val="Prrafodelista"/>
      </w:pPr>
    </w:p>
    <w:sectPr w:rsidR="001A7463" w:rsidSect="00C35182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70F49"/>
    <w:multiLevelType w:val="hybridMultilevel"/>
    <w:tmpl w:val="F8B4B2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182"/>
    <w:rsid w:val="0008014A"/>
    <w:rsid w:val="0008790F"/>
    <w:rsid w:val="0012151F"/>
    <w:rsid w:val="00197008"/>
    <w:rsid w:val="001A7463"/>
    <w:rsid w:val="001E1EB2"/>
    <w:rsid w:val="00313234"/>
    <w:rsid w:val="00315CFA"/>
    <w:rsid w:val="00360455"/>
    <w:rsid w:val="00397567"/>
    <w:rsid w:val="004006F8"/>
    <w:rsid w:val="00704514"/>
    <w:rsid w:val="00837870"/>
    <w:rsid w:val="00C35182"/>
    <w:rsid w:val="00CD6E5D"/>
    <w:rsid w:val="00EA4729"/>
    <w:rsid w:val="00F453F3"/>
    <w:rsid w:val="00FD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1842C6"/>
  <w15:chartTrackingRefBased/>
  <w15:docId w15:val="{8B1F8E16-236C-4A20-B227-729FA6F59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5182"/>
    <w:pPr>
      <w:ind w:left="720"/>
      <w:contextualSpacing/>
    </w:pPr>
  </w:style>
  <w:style w:type="table" w:styleId="Tablaconcuadrcula">
    <w:name w:val="Table Grid"/>
    <w:basedOn w:val="Tablanormal"/>
    <w:uiPriority w:val="39"/>
    <w:rsid w:val="00121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2151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1215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7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130C3-030E-4D6C-A2D9-5804EAD6C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A8E6B8E0</Template>
  <TotalTime>3</TotalTime>
  <Pages>3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SE-SCHOOL7544</cp:lastModifiedBy>
  <cp:revision>4</cp:revision>
  <dcterms:created xsi:type="dcterms:W3CDTF">2019-05-23T13:52:00Z</dcterms:created>
  <dcterms:modified xsi:type="dcterms:W3CDTF">2019-05-23T13:57:00Z</dcterms:modified>
</cp:coreProperties>
</file>